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C5DA9" w14:textId="77777777" w:rsidR="00707CBB" w:rsidRPr="00A17DDF" w:rsidRDefault="00707CBB" w:rsidP="00A17DDF">
      <w:pPr>
        <w:jc w:val="center"/>
        <w:rPr>
          <w:rFonts w:ascii="Calibri" w:eastAsia="Britannic Bold" w:hAnsi="Calibri" w:cs="Calibri"/>
          <w:b/>
          <w:bCs/>
        </w:rPr>
      </w:pPr>
      <w:r w:rsidRPr="00A17DDF">
        <w:rPr>
          <w:rFonts w:ascii="Calibri" w:eastAsia="Britannic Bold" w:hAnsi="Calibri" w:cs="Calibri"/>
          <w:b/>
          <w:bCs/>
        </w:rPr>
        <w:t>Komisija za turno kolesarstvo Planinske zveze Slovenije</w:t>
      </w:r>
    </w:p>
    <w:p w14:paraId="2F01FC14" w14:textId="77777777" w:rsidR="00707CBB" w:rsidRPr="00A17DDF" w:rsidRDefault="00707CBB" w:rsidP="00A17DDF">
      <w:pPr>
        <w:jc w:val="center"/>
        <w:rPr>
          <w:rFonts w:ascii="Calibri" w:eastAsia="Arial" w:hAnsi="Calibri" w:cs="Calibri"/>
          <w:b/>
          <w:bCs/>
          <w:sz w:val="28"/>
          <w:szCs w:val="28"/>
        </w:rPr>
      </w:pPr>
      <w:r w:rsidRPr="00A17DDF">
        <w:rPr>
          <w:rFonts w:ascii="Calibri" w:eastAsia="Arial" w:hAnsi="Calibri" w:cs="Calibri"/>
          <w:b/>
          <w:bCs/>
          <w:sz w:val="28"/>
          <w:szCs w:val="28"/>
        </w:rPr>
        <w:t>POROČILO O OPRAVLJENI TURI ZA PRIPRAVNIKA</w:t>
      </w:r>
    </w:p>
    <w:p w14:paraId="7A306361" w14:textId="77777777" w:rsidR="00707CBB" w:rsidRPr="00A17DDF" w:rsidRDefault="00707CBB" w:rsidP="00A17DDF">
      <w:pPr>
        <w:rPr>
          <w:rFonts w:ascii="Calibri" w:eastAsia="Arial" w:hAnsi="Calibri" w:cs="Calibri"/>
          <w:sz w:val="16"/>
        </w:rPr>
      </w:pPr>
    </w:p>
    <w:p w14:paraId="2D617175" w14:textId="77777777" w:rsidR="00707CBB" w:rsidRPr="00A17DDF" w:rsidRDefault="00707CBB" w:rsidP="00A17DDF">
      <w:pPr>
        <w:rPr>
          <w:rFonts w:ascii="Calibri" w:eastAsia="Arial" w:hAnsi="Calibri" w:cs="Calibri"/>
          <w:b/>
          <w:bCs/>
        </w:rPr>
      </w:pPr>
    </w:p>
    <w:p w14:paraId="0E4A5AAB" w14:textId="1E8EEBDB" w:rsidR="00707CBB" w:rsidRPr="00A17DDF" w:rsidRDefault="00707CBB" w:rsidP="00A17DDF">
      <w:pPr>
        <w:rPr>
          <w:rFonts w:ascii="Calibri" w:eastAsia="Arial" w:hAnsi="Calibri" w:cs="Calibri"/>
          <w:sz w:val="20"/>
          <w:szCs w:val="20"/>
        </w:rPr>
      </w:pPr>
      <w:r w:rsidRPr="00A17DDF">
        <w:rPr>
          <w:rFonts w:ascii="Calibri" w:eastAsia="Arial" w:hAnsi="Calibri" w:cs="Calibri"/>
          <w:b/>
          <w:bCs/>
        </w:rPr>
        <w:t>TURNO KOLESARSKI VODNIK PZS</w:t>
      </w:r>
      <w:r w:rsidRPr="00A17DDF">
        <w:rPr>
          <w:rFonts w:ascii="Calibri" w:eastAsia="Arial" w:hAnsi="Calibri" w:cs="Calibri"/>
          <w:b/>
          <w:bCs/>
        </w:rPr>
        <w:tab/>
      </w:r>
      <w:r w:rsidRPr="00A17DDF">
        <w:rPr>
          <w:rFonts w:ascii="Calibri" w:eastAsia="Arial" w:hAnsi="Calibri" w:cs="Calibri"/>
          <w:b/>
          <w:bCs/>
        </w:rPr>
        <w:tab/>
      </w:r>
      <w:r w:rsidRPr="00A17DDF">
        <w:rPr>
          <w:rFonts w:ascii="Calibri" w:eastAsia="Arial" w:hAnsi="Calibri" w:cs="Calibri"/>
          <w:sz w:val="20"/>
          <w:szCs w:val="20"/>
        </w:rPr>
        <w:t xml:space="preserve">stopnja:  </w:t>
      </w:r>
      <w:r w:rsidRPr="00A17DDF">
        <w:rPr>
          <w:rFonts w:ascii="Calibri" w:eastAsia="Arial" w:hAnsi="Calibri" w:cs="Calibr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A17DDF">
        <w:rPr>
          <w:rFonts w:ascii="Calibri" w:eastAsia="Arial" w:hAnsi="Calibri" w:cs="Calibri"/>
          <w:sz w:val="20"/>
          <w:szCs w:val="20"/>
        </w:rPr>
        <w:instrText xml:space="preserve"> FORMCHECKBOX </w:instrText>
      </w:r>
      <w:r w:rsidRPr="00A17DDF">
        <w:rPr>
          <w:rFonts w:ascii="Calibri" w:eastAsia="Arial" w:hAnsi="Calibri" w:cs="Calibri"/>
          <w:sz w:val="20"/>
          <w:szCs w:val="20"/>
        </w:rPr>
      </w:r>
      <w:r w:rsidRPr="00A17DDF">
        <w:rPr>
          <w:rFonts w:ascii="Calibri" w:eastAsia="Arial" w:hAnsi="Calibri" w:cs="Calibri"/>
          <w:sz w:val="20"/>
          <w:szCs w:val="20"/>
        </w:rPr>
        <w:fldChar w:fldCharType="separate"/>
      </w:r>
      <w:r w:rsidRPr="00A17DDF">
        <w:rPr>
          <w:rFonts w:ascii="Calibri" w:eastAsia="Arial" w:hAnsi="Calibri" w:cs="Calibri"/>
          <w:sz w:val="20"/>
          <w:szCs w:val="20"/>
        </w:rPr>
        <w:fldChar w:fldCharType="end"/>
      </w:r>
      <w:bookmarkEnd w:id="0"/>
      <w:r w:rsidRPr="00A17DDF">
        <w:rPr>
          <w:rFonts w:ascii="Calibri" w:eastAsia="Arial" w:hAnsi="Calibri" w:cs="Calibri"/>
          <w:sz w:val="20"/>
          <w:szCs w:val="20"/>
        </w:rPr>
        <w:t xml:space="preserve"> 1</w:t>
      </w:r>
      <w:r w:rsidRPr="00A17DDF">
        <w:rPr>
          <w:rFonts w:ascii="Calibri" w:eastAsia="Arial" w:hAnsi="Calibri" w:cs="Calibri"/>
          <w:sz w:val="20"/>
          <w:szCs w:val="20"/>
        </w:rPr>
        <w:t xml:space="preserve">.    </w:t>
      </w:r>
      <w:r w:rsidRPr="00A17DDF">
        <w:rPr>
          <w:rFonts w:ascii="Calibri" w:eastAsia="Arial" w:hAnsi="Calibri" w:cs="Calibri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A17DDF">
        <w:rPr>
          <w:rFonts w:ascii="Calibri" w:eastAsia="Arial" w:hAnsi="Calibri" w:cs="Calibri"/>
          <w:sz w:val="20"/>
          <w:szCs w:val="20"/>
        </w:rPr>
        <w:instrText xml:space="preserve"> FORMCHECKBOX </w:instrText>
      </w:r>
      <w:r w:rsidRPr="00A17DDF">
        <w:rPr>
          <w:rFonts w:ascii="Calibri" w:eastAsia="Arial" w:hAnsi="Calibri" w:cs="Calibri"/>
          <w:sz w:val="20"/>
          <w:szCs w:val="20"/>
        </w:rPr>
      </w:r>
      <w:r w:rsidRPr="00A17DDF">
        <w:rPr>
          <w:rFonts w:ascii="Calibri" w:eastAsia="Arial" w:hAnsi="Calibri" w:cs="Calibri"/>
          <w:sz w:val="20"/>
          <w:szCs w:val="20"/>
        </w:rPr>
        <w:fldChar w:fldCharType="separate"/>
      </w:r>
      <w:r w:rsidRPr="00A17DDF">
        <w:rPr>
          <w:rFonts w:ascii="Calibri" w:eastAsia="Arial" w:hAnsi="Calibri" w:cs="Calibri"/>
          <w:sz w:val="20"/>
          <w:szCs w:val="20"/>
        </w:rPr>
        <w:fldChar w:fldCharType="end"/>
      </w:r>
      <w:bookmarkEnd w:id="1"/>
      <w:r w:rsidRPr="00A17DDF">
        <w:rPr>
          <w:rFonts w:ascii="Calibri" w:eastAsia="Arial" w:hAnsi="Calibri" w:cs="Calibri"/>
          <w:sz w:val="20"/>
          <w:szCs w:val="20"/>
        </w:rPr>
        <w:t xml:space="preserve"> 2</w:t>
      </w:r>
      <w:r w:rsidRPr="00A17DDF">
        <w:rPr>
          <w:rFonts w:ascii="Calibri" w:eastAsia="Arial" w:hAnsi="Calibri" w:cs="Calibri"/>
          <w:sz w:val="20"/>
          <w:szCs w:val="20"/>
        </w:rPr>
        <w:t xml:space="preserve">.  </w:t>
      </w:r>
      <w:r w:rsidRPr="00A17DDF">
        <w:rPr>
          <w:rFonts w:ascii="Calibri" w:eastAsia="Arial" w:hAnsi="Calibri" w:cs="Calibri"/>
          <w:i/>
          <w:color w:val="000000"/>
          <w:sz w:val="20"/>
          <w:szCs w:val="20"/>
        </w:rPr>
        <w:t>(</w:t>
      </w:r>
      <w:r w:rsidRPr="00A17DDF">
        <w:rPr>
          <w:rFonts w:ascii="Calibri" w:eastAsia="Arial" w:hAnsi="Calibri" w:cs="Calibri"/>
          <w:i/>
          <w:color w:val="000000"/>
          <w:sz w:val="20"/>
          <w:szCs w:val="20"/>
        </w:rPr>
        <w:t>izberi</w:t>
      </w:r>
      <w:r w:rsidRPr="00A17DDF">
        <w:rPr>
          <w:rFonts w:ascii="Calibri" w:eastAsia="Arial" w:hAnsi="Calibri" w:cs="Calibri"/>
          <w:i/>
          <w:color w:val="000000"/>
          <w:sz w:val="20"/>
          <w:szCs w:val="20"/>
        </w:rPr>
        <w:t>)</w:t>
      </w:r>
    </w:p>
    <w:p w14:paraId="5584F855" w14:textId="77777777" w:rsidR="00707CBB" w:rsidRPr="00A17DDF" w:rsidRDefault="00707CBB" w:rsidP="00A17DDF">
      <w:pPr>
        <w:rPr>
          <w:rFonts w:ascii="Calibri" w:eastAsia="Arial" w:hAnsi="Calibri" w:cs="Calibri"/>
          <w:b/>
          <w:bCs/>
          <w:sz w:val="16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77"/>
        <w:gridCol w:w="1712"/>
        <w:gridCol w:w="2043"/>
        <w:gridCol w:w="2805"/>
      </w:tblGrid>
      <w:tr w:rsidR="00A17DDF" w:rsidRPr="00A17DDF" w14:paraId="1BDFB05C" w14:textId="77777777" w:rsidTr="009D182A">
        <w:trPr>
          <w:trHeight w:val="310"/>
        </w:trPr>
        <w:tc>
          <w:tcPr>
            <w:tcW w:w="9637" w:type="dxa"/>
            <w:gridSpan w:val="4"/>
            <w:tcBorders>
              <w:bottom w:val="single" w:sz="1" w:space="0" w:color="000000"/>
            </w:tcBorders>
            <w:vAlign w:val="bottom"/>
          </w:tcPr>
          <w:p w14:paraId="6937C724" w14:textId="77777777" w:rsidR="00707CBB" w:rsidRPr="00A17DDF" w:rsidRDefault="00707CBB" w:rsidP="00A17DDF">
            <w:pPr>
              <w:autoSpaceDE w:val="0"/>
              <w:jc w:val="center"/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  <w:t>A: OSNOVNI PODATKI: - izpolni pripravni-k(ca)</w:t>
            </w:r>
          </w:p>
        </w:tc>
      </w:tr>
      <w:tr w:rsidR="00707CBB" w:rsidRPr="00A17DDF" w14:paraId="51E83D35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F7D6BB2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Ime in priimek: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999874C" w14:textId="245BDCD0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"/>
          </w:p>
        </w:tc>
      </w:tr>
      <w:tr w:rsidR="00707CBB" w:rsidRPr="00A17DDF" w14:paraId="14627F6F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58108D9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Datum in kraj rojstva: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23D4A91" w14:textId="7310929A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0FF5F450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1BF883D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Naslov stalnega bivališča: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BDA4781" w14:textId="20A728B0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22F52D85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9AA495F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Naslov začasnega bivališča: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4CDB713" w14:textId="24E40924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43E00D2F" w14:textId="77777777" w:rsidTr="009D182A">
        <w:trPr>
          <w:trHeight w:val="182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2E00416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Telefon</w:t>
            </w:r>
            <w:r w:rsidRPr="00A17DDF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doma: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7097F61" w14:textId="720B4816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043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2689FB4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Telefon služba:</w:t>
            </w:r>
          </w:p>
        </w:tc>
        <w:tc>
          <w:tcPr>
            <w:tcW w:w="2805" w:type="dxa"/>
            <w:tcBorders>
              <w:bottom w:val="single" w:sz="1" w:space="0" w:color="000000"/>
            </w:tcBorders>
            <w:vAlign w:val="bottom"/>
          </w:tcPr>
          <w:p w14:paraId="22C392B6" w14:textId="3A2FF43C" w:rsidR="00707CBB" w:rsidRPr="00A17DDF" w:rsidRDefault="00707CBB" w:rsidP="00A17DDF">
            <w:pPr>
              <w:autoSpaceDE w:val="0"/>
              <w:rPr>
                <w:rFonts w:ascii="Calibri" w:hAnsi="Calibri" w:cs="Calibri"/>
                <w:color w:val="00FF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72D45CBF" w14:textId="77777777" w:rsidTr="009D182A">
        <w:trPr>
          <w:trHeight w:val="117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05669F57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E-pošta: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CFB8939" w14:textId="52A938A9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043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8CC2785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GSM:</w:t>
            </w:r>
          </w:p>
        </w:tc>
        <w:tc>
          <w:tcPr>
            <w:tcW w:w="2805" w:type="dxa"/>
            <w:tcBorders>
              <w:bottom w:val="single" w:sz="1" w:space="0" w:color="000000"/>
            </w:tcBorders>
            <w:vAlign w:val="bottom"/>
          </w:tcPr>
          <w:p w14:paraId="7B151505" w14:textId="3325FA62" w:rsidR="00707CBB" w:rsidRPr="00A17DDF" w:rsidRDefault="00707CBB" w:rsidP="00A17DDF">
            <w:pPr>
              <w:autoSpaceDE w:val="0"/>
              <w:rPr>
                <w:rFonts w:ascii="Calibri" w:hAnsi="Calibri" w:cs="Calibri"/>
                <w:color w:val="00FF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3E26DD3F" w14:textId="77777777" w:rsidTr="009D182A">
        <w:trPr>
          <w:trHeight w:val="193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7F6F5DC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Organizator - izvajalec tečaja: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842D71C" w14:textId="0931D4E7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043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77430D02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Vodja tečaja:</w:t>
            </w:r>
          </w:p>
        </w:tc>
        <w:tc>
          <w:tcPr>
            <w:tcW w:w="2805" w:type="dxa"/>
            <w:tcBorders>
              <w:bottom w:val="single" w:sz="1" w:space="0" w:color="000000"/>
            </w:tcBorders>
            <w:vAlign w:val="bottom"/>
          </w:tcPr>
          <w:p w14:paraId="6256FCA3" w14:textId="7A237673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3EE6E686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7402802B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Kraj in datum tečaja: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EFBDA00" w14:textId="71D6BA7F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3B26892F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77"/>
        <w:gridCol w:w="3598"/>
        <w:gridCol w:w="1045"/>
        <w:gridCol w:w="1917"/>
      </w:tblGrid>
      <w:tr w:rsidR="00707CBB" w:rsidRPr="00A17DDF" w14:paraId="7DB169D1" w14:textId="77777777" w:rsidTr="005333AA">
        <w:trPr>
          <w:trHeight w:val="298"/>
        </w:trPr>
        <w:tc>
          <w:tcPr>
            <w:tcW w:w="9637" w:type="dxa"/>
            <w:gridSpan w:val="4"/>
            <w:tcBorders>
              <w:bottom w:val="single" w:sz="1" w:space="0" w:color="000000"/>
            </w:tcBorders>
            <w:vAlign w:val="bottom"/>
          </w:tcPr>
          <w:p w14:paraId="50699622" w14:textId="77777777" w:rsidR="00707CBB" w:rsidRPr="00A17DDF" w:rsidRDefault="00707CBB" w:rsidP="00A17DDF">
            <w:pPr>
              <w:shd w:val="clear" w:color="auto" w:fill="A5C9EB" w:themeFill="text2" w:themeFillTint="40"/>
              <w:autoSpaceDE w:val="0"/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B: PODATKI O TK VODNIKU MENTORJU: - izpolni TKV mentor*</w:t>
            </w:r>
          </w:p>
        </w:tc>
      </w:tr>
      <w:tr w:rsidR="00707CBB" w:rsidRPr="00A17DDF" w14:paraId="1659F332" w14:textId="77777777" w:rsidTr="005333A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A358478" w14:textId="77777777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Ime in priimek: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227A7B8" w14:textId="2D0822AB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1B80D746" w14:textId="77777777" w:rsidTr="005333A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3D3853B" w14:textId="77777777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Naslov stalnega prebivališča: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4AAE786" w14:textId="474F6AF5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14CD29F1" w14:textId="77777777" w:rsidTr="005333AA">
        <w:trPr>
          <w:trHeight w:val="121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8CF58DE" w14:textId="77777777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Vodnik (naziv):</w:t>
            </w:r>
          </w:p>
        </w:tc>
        <w:tc>
          <w:tcPr>
            <w:tcW w:w="3598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05911E95" w14:textId="3FAACFDD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045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B4EFD1E" w14:textId="77777777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od leta:</w:t>
            </w:r>
          </w:p>
        </w:tc>
        <w:tc>
          <w:tcPr>
            <w:tcW w:w="1917" w:type="dxa"/>
            <w:vAlign w:val="bottom"/>
          </w:tcPr>
          <w:p w14:paraId="10512A37" w14:textId="27CC06F2" w:rsidR="00707CBB" w:rsidRPr="00A17DDF" w:rsidRDefault="00707CBB" w:rsidP="00A17DDF">
            <w:pPr>
              <w:shd w:val="clear" w:color="auto" w:fill="A5C9EB" w:themeFill="text2" w:themeFillTint="40"/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5333AA" w:rsidRPr="005333AA" w14:paraId="2E1C3AD4" w14:textId="77777777" w:rsidTr="00AC6E1C">
        <w:trPr>
          <w:trHeight w:val="121"/>
        </w:trPr>
        <w:tc>
          <w:tcPr>
            <w:tcW w:w="9637" w:type="dxa"/>
            <w:gridSpan w:val="4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0C979966" w14:textId="77777777" w:rsidR="005333AA" w:rsidRDefault="005333AA" w:rsidP="005333AA">
            <w:pPr>
              <w:shd w:val="clear" w:color="auto" w:fill="A5C9EB" w:themeFill="text2" w:themeFillTint="40"/>
              <w:rPr>
                <w:rFonts w:ascii="Calibri" w:eastAsia="Arial" w:hAnsi="Calibri" w:cs="Calibri"/>
                <w:b/>
                <w:bCs/>
                <w:i/>
                <w:iCs/>
                <w:color w:val="7030A0"/>
                <w:sz w:val="20"/>
                <w:szCs w:val="20"/>
              </w:rPr>
            </w:pPr>
          </w:p>
          <w:p w14:paraId="377567CF" w14:textId="2E018D54" w:rsidR="005333AA" w:rsidRPr="005333AA" w:rsidRDefault="005333AA" w:rsidP="005333AA">
            <w:pPr>
              <w:shd w:val="clear" w:color="auto" w:fill="A5C9EB" w:themeFill="text2" w:themeFillTint="40"/>
              <w:rPr>
                <w:rFonts w:ascii="Calibri" w:eastAsia="Arial" w:hAnsi="Calibri" w:cs="Calibri"/>
                <w:b/>
                <w:bCs/>
                <w:i/>
                <w:iCs/>
                <w:sz w:val="20"/>
                <w:szCs w:val="20"/>
              </w:rPr>
            </w:pPr>
            <w:r w:rsidRPr="005333AA">
              <w:rPr>
                <w:rFonts w:ascii="Calibri" w:eastAsia="Arial" w:hAnsi="Calibri" w:cs="Calibri"/>
                <w:b/>
                <w:bCs/>
                <w:i/>
                <w:iCs/>
                <w:color w:val="7030A0"/>
                <w:sz w:val="20"/>
                <w:szCs w:val="20"/>
              </w:rPr>
              <w:t>* Turno kolesarski vodnik mentor je lahko samo TKV 1 ali TKV2I, ki je v tekočem letu voden in registriran, kot Turno kolesarski vodnik – mentor pri KTK PZS.</w:t>
            </w:r>
          </w:p>
        </w:tc>
      </w:tr>
    </w:tbl>
    <w:p w14:paraId="50F5DB22" w14:textId="77777777" w:rsidR="00707CBB" w:rsidRPr="00A17DDF" w:rsidRDefault="00707CBB" w:rsidP="00A17DDF">
      <w:pPr>
        <w:rPr>
          <w:rFonts w:ascii="Calibri" w:hAnsi="Calibri" w:cs="Calibri"/>
          <w:sz w:val="16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77"/>
        <w:gridCol w:w="1712"/>
        <w:gridCol w:w="2467"/>
        <w:gridCol w:w="2381"/>
      </w:tblGrid>
      <w:tr w:rsidR="00A17DDF" w:rsidRPr="00A17DDF" w14:paraId="14E95335" w14:textId="77777777" w:rsidTr="009D182A">
        <w:trPr>
          <w:trHeight w:val="310"/>
        </w:trPr>
        <w:tc>
          <w:tcPr>
            <w:tcW w:w="9637" w:type="dxa"/>
            <w:gridSpan w:val="4"/>
            <w:tcBorders>
              <w:bottom w:val="single" w:sz="1" w:space="0" w:color="000000"/>
            </w:tcBorders>
            <w:vAlign w:val="bottom"/>
          </w:tcPr>
          <w:p w14:paraId="02E48C5C" w14:textId="77777777" w:rsidR="00707CBB" w:rsidRPr="00A17DDF" w:rsidRDefault="00707CBB" w:rsidP="00A17DDF">
            <w:pPr>
              <w:autoSpaceDE w:val="0"/>
              <w:jc w:val="center"/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  <w:t>C: PODATKI O TURI: - izpolni pripravni-k(ca)</w:t>
            </w:r>
          </w:p>
        </w:tc>
      </w:tr>
      <w:tr w:rsidR="00707CBB" w:rsidRPr="00A17DDF" w14:paraId="5F287B4B" w14:textId="77777777" w:rsidTr="009D182A">
        <w:trPr>
          <w:trHeight w:val="129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629CB0E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Datum: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C5FCEC6" w14:textId="25199BAF" w:rsidR="00707CBB" w:rsidRPr="00A17DDF" w:rsidRDefault="00707CBB" w:rsidP="00A17DDF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46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28C50FB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št. udeležencev:</w:t>
            </w:r>
          </w:p>
        </w:tc>
        <w:tc>
          <w:tcPr>
            <w:tcW w:w="2381" w:type="dxa"/>
            <w:tcBorders>
              <w:bottom w:val="single" w:sz="1" w:space="0" w:color="000000"/>
            </w:tcBorders>
            <w:vAlign w:val="bottom"/>
          </w:tcPr>
          <w:p w14:paraId="7C0B78DC" w14:textId="13CD9990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06585DC0" w14:textId="77777777" w:rsidTr="009D182A">
        <w:trPr>
          <w:trHeight w:val="310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F0ED153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Trasa:</w:t>
            </w:r>
          </w:p>
        </w:tc>
        <w:tc>
          <w:tcPr>
            <w:tcW w:w="6560" w:type="dxa"/>
            <w:gridSpan w:val="3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6813843" w14:textId="18447C29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517689C0" w14:textId="77777777" w:rsidTr="009D182A">
        <w:trPr>
          <w:trHeight w:val="181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07114873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ocena vzpona**: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D151202" w14:textId="28D94E8E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46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C60B356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ocena spusta**:</w:t>
            </w:r>
          </w:p>
        </w:tc>
        <w:tc>
          <w:tcPr>
            <w:tcW w:w="2381" w:type="dxa"/>
            <w:tcBorders>
              <w:bottom w:val="single" w:sz="1" w:space="0" w:color="000000"/>
            </w:tcBorders>
            <w:vAlign w:val="bottom"/>
          </w:tcPr>
          <w:p w14:paraId="54CCD790" w14:textId="645870C8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707CBB" w:rsidRPr="00A17DDF" w14:paraId="3785A95D" w14:textId="77777777" w:rsidTr="009D182A">
        <w:trPr>
          <w:trHeight w:val="128"/>
        </w:trPr>
        <w:tc>
          <w:tcPr>
            <w:tcW w:w="307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B8F6DCE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dolžina:</w:t>
            </w:r>
          </w:p>
        </w:tc>
        <w:tc>
          <w:tcPr>
            <w:tcW w:w="1712" w:type="dxa"/>
            <w:tcBorders>
              <w:bottom w:val="single" w:sz="1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874569E" w14:textId="23EFC48F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467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022BE2FD" w14:textId="77777777" w:rsidR="00707CBB" w:rsidRPr="00A17DDF" w:rsidRDefault="00707CBB" w:rsidP="00A17DDF">
            <w:pPr>
              <w:autoSpaceDE w:val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skupaj vzponov (m):</w:t>
            </w:r>
          </w:p>
        </w:tc>
        <w:tc>
          <w:tcPr>
            <w:tcW w:w="2381" w:type="dxa"/>
            <w:tcBorders>
              <w:bottom w:val="single" w:sz="1" w:space="0" w:color="000000"/>
            </w:tcBorders>
            <w:vAlign w:val="bottom"/>
          </w:tcPr>
          <w:p w14:paraId="68AFB37D" w14:textId="05A2E207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1DBF354C" w14:textId="77777777" w:rsidR="00707CBB" w:rsidRPr="00A17DDF" w:rsidRDefault="00707CBB" w:rsidP="00A17DDF">
      <w:pPr>
        <w:rPr>
          <w:rFonts w:ascii="Calibri" w:hAnsi="Calibri" w:cs="Calibri"/>
          <w:i/>
          <w:iCs/>
          <w:sz w:val="12"/>
          <w:szCs w:val="12"/>
        </w:rPr>
      </w:pPr>
    </w:p>
    <w:p w14:paraId="4B6C5649" w14:textId="77777777" w:rsidR="00707CBB" w:rsidRPr="00A17DDF" w:rsidRDefault="00707CBB" w:rsidP="00A17DDF">
      <w:pPr>
        <w:rPr>
          <w:rFonts w:ascii="Calibri" w:hAnsi="Calibri" w:cs="Calibri"/>
          <w:i/>
          <w:iCs/>
          <w:sz w:val="20"/>
          <w:szCs w:val="20"/>
        </w:rPr>
      </w:pPr>
      <w:r w:rsidRPr="00A17DDF">
        <w:rPr>
          <w:rFonts w:ascii="Calibri" w:hAnsi="Calibri" w:cs="Calibri"/>
          <w:i/>
          <w:iCs/>
          <w:sz w:val="20"/>
          <w:szCs w:val="20"/>
        </w:rPr>
        <w:t xml:space="preserve">** ocena </w:t>
      </w:r>
      <w:r w:rsidRPr="00A17DDF">
        <w:rPr>
          <w:rFonts w:ascii="Calibri" w:hAnsi="Calibri" w:cs="Calibri"/>
          <w:i/>
          <w:iCs/>
          <w:color w:val="000000"/>
          <w:sz w:val="20"/>
          <w:szCs w:val="20"/>
        </w:rPr>
        <w:t>je</w:t>
      </w:r>
      <w:r w:rsidRPr="00A17DDF">
        <w:rPr>
          <w:rFonts w:ascii="Calibri" w:hAnsi="Calibri" w:cs="Calibri"/>
          <w:i/>
          <w:iCs/>
          <w:sz w:val="20"/>
          <w:szCs w:val="20"/>
        </w:rPr>
        <w:t xml:space="preserve"> po DAV lestvici (objavljena na strani KTK PZS)</w:t>
      </w:r>
    </w:p>
    <w:p w14:paraId="163718C5" w14:textId="77777777" w:rsidR="00707CBB" w:rsidRPr="00A17DDF" w:rsidRDefault="00707CBB" w:rsidP="00A17DDF">
      <w:pPr>
        <w:rPr>
          <w:rFonts w:ascii="Calibri" w:hAnsi="Calibri" w:cs="Calibri"/>
          <w:i/>
          <w:iCs/>
          <w:sz w:val="16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7"/>
      </w:tblGrid>
      <w:tr w:rsidR="00A17DDF" w:rsidRPr="00A17DDF" w14:paraId="47169F2A" w14:textId="77777777" w:rsidTr="009D182A">
        <w:trPr>
          <w:trHeight w:val="310"/>
        </w:trPr>
        <w:tc>
          <w:tcPr>
            <w:tcW w:w="9637" w:type="dxa"/>
            <w:tcBorders>
              <w:bottom w:val="single" w:sz="1" w:space="0" w:color="000000"/>
            </w:tcBorders>
            <w:vAlign w:val="bottom"/>
          </w:tcPr>
          <w:p w14:paraId="5ABE06C5" w14:textId="77777777" w:rsidR="00707CBB" w:rsidRPr="00A17DDF" w:rsidRDefault="00707CBB" w:rsidP="00A17DDF">
            <w:pPr>
              <w:autoSpaceDE w:val="0"/>
              <w:jc w:val="center"/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</w:pPr>
            <w:r w:rsidRPr="00A17DDF">
              <w:rPr>
                <w:rFonts w:ascii="Calibri" w:hAnsi="Calibri" w:cs="Calibri"/>
                <w:b/>
                <w:bCs/>
                <w:color w:val="EE0000"/>
                <w:sz w:val="20"/>
                <w:szCs w:val="20"/>
              </w:rPr>
              <w:t>Č: OPIS TURE S POUDARKOM NA POSEBNOSTIH - izpolni pripravni-k(ca)***</w:t>
            </w:r>
          </w:p>
        </w:tc>
      </w:tr>
      <w:tr w:rsidR="00707CBB" w:rsidRPr="00A17DDF" w14:paraId="6CB7639D" w14:textId="77777777" w:rsidTr="00A17DDF">
        <w:trPr>
          <w:trHeight w:val="1701"/>
        </w:trPr>
        <w:tc>
          <w:tcPr>
            <w:tcW w:w="9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E1CD" w14:textId="07CDF9AA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52757EB0" w14:textId="77777777" w:rsidR="00707CBB" w:rsidRPr="00A17DDF" w:rsidRDefault="00707CBB" w:rsidP="00A17DDF">
      <w:pPr>
        <w:rPr>
          <w:rFonts w:ascii="Calibri" w:hAnsi="Calibri" w:cs="Calibri"/>
          <w:i/>
          <w:iCs/>
          <w:sz w:val="21"/>
          <w:szCs w:val="21"/>
        </w:rPr>
      </w:pPr>
      <w:r w:rsidRPr="00A17DDF">
        <w:rPr>
          <w:rFonts w:ascii="Calibri" w:hAnsi="Calibri" w:cs="Calibri"/>
          <w:i/>
          <w:iCs/>
          <w:sz w:val="21"/>
          <w:szCs w:val="21"/>
        </w:rPr>
        <w:t xml:space="preserve">*** opis ture s poudarkom na izvedbi, poteku, subjektivne in tehnične težave, reševanje </w:t>
      </w:r>
    </w:p>
    <w:p w14:paraId="0089FB23" w14:textId="242EB813" w:rsidR="00A17DDF" w:rsidRDefault="00707CBB" w:rsidP="00A17DDF">
      <w:pPr>
        <w:rPr>
          <w:rFonts w:ascii="Calibri" w:hAnsi="Calibri" w:cs="Calibri"/>
          <w:i/>
          <w:iCs/>
          <w:sz w:val="21"/>
          <w:szCs w:val="21"/>
        </w:rPr>
      </w:pPr>
      <w:r w:rsidRPr="00A17DDF">
        <w:rPr>
          <w:rFonts w:ascii="Calibri" w:hAnsi="Calibri" w:cs="Calibri"/>
          <w:i/>
          <w:iCs/>
          <w:sz w:val="21"/>
          <w:szCs w:val="21"/>
        </w:rPr>
        <w:t>problemov, odstopanje od predpriprave</w:t>
      </w:r>
      <w:r w:rsidRPr="00A17DDF">
        <w:rPr>
          <w:rFonts w:ascii="Calibri" w:hAnsi="Calibri" w:cs="Calibri"/>
          <w:i/>
          <w:iCs/>
          <w:sz w:val="21"/>
          <w:szCs w:val="21"/>
        </w:rPr>
        <w:t xml:space="preserve"> </w:t>
      </w:r>
      <w:r w:rsidRPr="00A17DDF">
        <w:rPr>
          <w:rFonts w:ascii="Calibri" w:hAnsi="Calibri" w:cs="Calibri"/>
          <w:i/>
          <w:iCs/>
          <w:sz w:val="21"/>
          <w:szCs w:val="21"/>
        </w:rPr>
        <w:t>…</w:t>
      </w:r>
    </w:p>
    <w:p w14:paraId="27DEAA0F" w14:textId="6F73F35C" w:rsidR="00707CBB" w:rsidRPr="00A17DDF" w:rsidRDefault="00A17DDF" w:rsidP="00A17DDF">
      <w:pPr>
        <w:widowControl/>
        <w:suppressAutoHyphens w:val="0"/>
        <w:rPr>
          <w:rFonts w:ascii="Calibri" w:hAnsi="Calibri" w:cs="Calibri"/>
          <w:i/>
          <w:iCs/>
          <w:sz w:val="21"/>
          <w:szCs w:val="21"/>
        </w:rPr>
      </w:pPr>
      <w:r>
        <w:rPr>
          <w:rFonts w:ascii="Calibri" w:hAnsi="Calibri" w:cs="Calibri"/>
          <w:i/>
          <w:iCs/>
          <w:sz w:val="21"/>
          <w:szCs w:val="21"/>
        </w:rPr>
        <w:br w:type="page"/>
      </w:r>
    </w:p>
    <w:tbl>
      <w:tblPr>
        <w:tblW w:w="0" w:type="auto"/>
        <w:tblInd w:w="55" w:type="dxa"/>
        <w:shd w:val="clear" w:color="auto" w:fill="A5C9EB" w:themeFill="text2" w:themeFillTint="40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971"/>
      </w:tblGrid>
      <w:tr w:rsidR="00707CBB" w:rsidRPr="00A17DDF" w14:paraId="276FA5E7" w14:textId="77777777" w:rsidTr="005333AA">
        <w:trPr>
          <w:trHeight w:val="310"/>
        </w:trPr>
        <w:tc>
          <w:tcPr>
            <w:tcW w:w="0" w:type="auto"/>
            <w:tcBorders>
              <w:bottom w:val="single" w:sz="1" w:space="0" w:color="000000"/>
            </w:tcBorders>
            <w:shd w:val="clear" w:color="auto" w:fill="A5C9EB" w:themeFill="text2" w:themeFillTint="40"/>
            <w:vAlign w:val="bottom"/>
          </w:tcPr>
          <w:p w14:paraId="48740EFC" w14:textId="77777777" w:rsidR="00707CBB" w:rsidRPr="00A17DDF" w:rsidRDefault="00707CBB" w:rsidP="00A17DDF">
            <w:pPr>
              <w:autoSpaceDE w:val="0"/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A17DDF">
              <w:rPr>
                <w:rFonts w:ascii="Calibri" w:hAnsi="Calibri" w:cs="Calibri"/>
                <w:b/>
                <w:bCs/>
                <w:sz w:val="21"/>
                <w:szCs w:val="21"/>
              </w:rPr>
              <w:lastRenderedPageBreak/>
              <w:t>D: OCENA MENTORJA - izpolni mentor</w:t>
            </w:r>
          </w:p>
        </w:tc>
      </w:tr>
      <w:tr w:rsidR="00707CBB" w:rsidRPr="00A17DDF" w14:paraId="020AD481" w14:textId="77777777" w:rsidTr="005333AA">
        <w:trPr>
          <w:trHeight w:val="2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5C9EB" w:themeFill="text2" w:themeFillTint="40"/>
          </w:tcPr>
          <w:p w14:paraId="013C5162" w14:textId="2D99F849" w:rsidR="00707CBB" w:rsidRPr="00A17DDF" w:rsidRDefault="00707CBB" w:rsidP="00A17DDF">
            <w:pPr>
              <w:autoSpaceDE w:val="0"/>
              <w:rPr>
                <w:rFonts w:ascii="Calibri" w:hAnsi="Calibri" w:cs="Calibri"/>
                <w:sz w:val="20"/>
                <w:szCs w:val="20"/>
              </w:rPr>
            </w:pPr>
            <w:r w:rsidRPr="00A17DDF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17DDF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A17DDF">
              <w:rPr>
                <w:rFonts w:ascii="Calibri" w:hAnsi="Calibri" w:cs="Calibri"/>
                <w:sz w:val="20"/>
                <w:szCs w:val="20"/>
              </w:rPr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A17DDF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A17DDF" w:rsidRPr="00A17DDF" w14:paraId="079B5804" w14:textId="77777777" w:rsidTr="005333AA">
        <w:trPr>
          <w:trHeight w:val="737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5C9EB" w:themeFill="text2" w:themeFillTint="40"/>
          </w:tcPr>
          <w:p w14:paraId="12956048" w14:textId="6FAA7341" w:rsidR="00A17DDF" w:rsidRPr="005333AA" w:rsidRDefault="00A17DDF" w:rsidP="005333AA">
            <w:pPr>
              <w:shd w:val="clear" w:color="auto" w:fill="A5C9EB" w:themeFill="text2" w:themeFillTint="4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17DDF">
              <w:rPr>
                <w:rFonts w:ascii="Calibri" w:hAnsi="Calibri" w:cs="Calibri"/>
                <w:i/>
                <w:iCs/>
                <w:sz w:val="20"/>
                <w:szCs w:val="20"/>
              </w:rPr>
              <w:t>Mnenje TKV mentorja o pripravi in izvedbi ture, sposobnosti pripravnika za samostojno vodenje predvsem z vidika priprave in izvedbe izleta, tehnike vodenja in gibanja, psihologije in metod dela, ter upoštevanje znanj iz nevarnosti, orientacije, tehnike vožnje, priporočil</w:t>
            </w:r>
            <w:r w:rsidR="005333AA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...</w:t>
            </w:r>
          </w:p>
        </w:tc>
      </w:tr>
    </w:tbl>
    <w:p w14:paraId="343673DB" w14:textId="77777777" w:rsidR="00707CBB" w:rsidRDefault="00707CBB" w:rsidP="00A17DDF">
      <w:pPr>
        <w:rPr>
          <w:rFonts w:ascii="Calibri" w:hAnsi="Calibri" w:cs="Calibri"/>
          <w:i/>
          <w:iCs/>
          <w:sz w:val="20"/>
          <w:szCs w:val="20"/>
        </w:rPr>
      </w:pPr>
    </w:p>
    <w:p w14:paraId="6EA281F8" w14:textId="77777777" w:rsidR="005333AA" w:rsidRPr="00A17DDF" w:rsidRDefault="005333AA" w:rsidP="00A17DDF">
      <w:pPr>
        <w:rPr>
          <w:rFonts w:ascii="Calibri" w:hAnsi="Calibri" w:cs="Calibri"/>
          <w:i/>
          <w:iCs/>
          <w:sz w:val="20"/>
          <w:szCs w:val="20"/>
        </w:rPr>
      </w:pPr>
    </w:p>
    <w:p w14:paraId="2807789E" w14:textId="77777777" w:rsidR="00707CBB" w:rsidRPr="00A17DDF" w:rsidRDefault="00707CBB" w:rsidP="00A17DDF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A17DDF">
        <w:rPr>
          <w:rFonts w:ascii="Calibri" w:hAnsi="Calibri" w:cs="Calibri"/>
          <w:b/>
          <w:bCs/>
          <w:sz w:val="20"/>
          <w:szCs w:val="20"/>
        </w:rPr>
        <w:t>Soglasje pripravnika v skladu z uredbo o varstvu podatkov po uredbi GDPR</w:t>
      </w:r>
    </w:p>
    <w:p w14:paraId="41AB19FE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5C1101E2" w14:textId="77777777" w:rsidR="00707CBB" w:rsidRPr="00A17DDF" w:rsidRDefault="00707CBB" w:rsidP="00A17DDF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0"/>
          <w:szCs w:val="20"/>
          <w:lang w:eastAsia="sl-SI"/>
        </w:rPr>
      </w:pPr>
      <w:r w:rsidRPr="00A17DDF">
        <w:rPr>
          <w:rFonts w:ascii="Calibri" w:eastAsia="Times New Roman" w:hAnsi="Calibri" w:cs="Calibri"/>
          <w:kern w:val="0"/>
          <w:sz w:val="20"/>
          <w:szCs w:val="20"/>
          <w:lang w:eastAsia="sl-SI"/>
        </w:rPr>
        <w:t xml:space="preserve">Podatki se zbirajo v evidenci KTK PZS na podlagi člena 6 (1b) Splošne uredbe o varstvu podatkov. Posameznik ima pravico do vpogleda, popravka, prenosljivosti in pritožbe glede osebnih podatkov (kontakt: </w:t>
      </w:r>
      <w:hyperlink r:id="rId7" w:history="1">
        <w:r w:rsidRPr="00A17DDF">
          <w:rPr>
            <w:rFonts w:ascii="Calibri" w:eastAsia="Times New Roman" w:hAnsi="Calibri" w:cs="Calibri"/>
            <w:color w:val="0000FF"/>
            <w:kern w:val="0"/>
            <w:sz w:val="20"/>
            <w:szCs w:val="20"/>
            <w:u w:val="single"/>
            <w:lang w:eastAsia="sl-SI"/>
          </w:rPr>
          <w:t>info@pzs.si</w:t>
        </w:r>
      </w:hyperlink>
      <w:r w:rsidRPr="00A17DDF">
        <w:rPr>
          <w:rFonts w:ascii="Calibri" w:eastAsia="Times New Roman" w:hAnsi="Calibri" w:cs="Calibri"/>
          <w:kern w:val="0"/>
          <w:sz w:val="20"/>
          <w:szCs w:val="20"/>
          <w:lang w:eastAsia="sl-SI"/>
        </w:rPr>
        <w:t>). Namen obdelave podatkov je izvedba usposabljanja in vodenje evidenc pridobljenih strokovnih nazivov v skladu s cilji delovanja planinske organizacije. Pripravnik dovoljuje objavo izpitne ture na spletni strani KTK PZS, v bazi kolesarskih poti.</w:t>
      </w:r>
    </w:p>
    <w:p w14:paraId="1382286D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</w:p>
    <w:p w14:paraId="0355919A" w14:textId="64677C2F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Datum:</w:t>
      </w:r>
      <w:r w:rsidRPr="00A17DDF">
        <w:rPr>
          <w:rFonts w:ascii="Calibri" w:hAnsi="Calibri" w:cs="Calibri"/>
          <w:sz w:val="20"/>
          <w:szCs w:val="20"/>
        </w:rPr>
        <w:t xml:space="preserve">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  <w:t>Podpis pripravnika(ce):</w:t>
      </w:r>
      <w:r w:rsidRPr="00A17DDF">
        <w:rPr>
          <w:rFonts w:ascii="Calibri" w:hAnsi="Calibri" w:cs="Calibri"/>
          <w:sz w:val="20"/>
          <w:szCs w:val="20"/>
        </w:rPr>
        <w:t xml:space="preserve">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</w:p>
    <w:p w14:paraId="04BF76AC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40386107" w14:textId="77777777" w:rsidR="00707CBB" w:rsidRPr="00A17DDF" w:rsidRDefault="00707CBB" w:rsidP="00A17DDF">
      <w:pPr>
        <w:shd w:val="clear" w:color="auto" w:fill="A5C9EB" w:themeFill="text2" w:themeFillTint="40"/>
        <w:jc w:val="center"/>
        <w:rPr>
          <w:rFonts w:ascii="Calibri" w:hAnsi="Calibri" w:cs="Calibri"/>
          <w:b/>
          <w:bCs/>
          <w:sz w:val="20"/>
          <w:szCs w:val="20"/>
        </w:rPr>
      </w:pPr>
      <w:r w:rsidRPr="00A17DDF">
        <w:rPr>
          <w:rFonts w:ascii="Calibri" w:hAnsi="Calibri" w:cs="Calibri"/>
          <w:b/>
          <w:bCs/>
          <w:sz w:val="20"/>
          <w:szCs w:val="20"/>
        </w:rPr>
        <w:t>Izjava mentorja</w:t>
      </w:r>
    </w:p>
    <w:p w14:paraId="4DEF1A64" w14:textId="77777777" w:rsidR="00707CBB" w:rsidRPr="00A17DDF" w:rsidRDefault="00707CBB" w:rsidP="00A17DDF">
      <w:pPr>
        <w:shd w:val="clear" w:color="auto" w:fill="A5C9EB" w:themeFill="text2" w:themeFillTint="40"/>
        <w:rPr>
          <w:rFonts w:ascii="Calibri" w:hAnsi="Calibri" w:cs="Calibri"/>
          <w:sz w:val="20"/>
          <w:szCs w:val="20"/>
        </w:rPr>
      </w:pPr>
    </w:p>
    <w:p w14:paraId="68D447CA" w14:textId="4B87B392" w:rsidR="00707CBB" w:rsidRPr="00A17DDF" w:rsidRDefault="00707CBB" w:rsidP="00A17DDF">
      <w:pPr>
        <w:shd w:val="clear" w:color="auto" w:fill="A5C9EB" w:themeFill="text2" w:themeFillTint="40"/>
        <w:jc w:val="both"/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 xml:space="preserve">Spodaj podpisani Turno kolesarski vodnik PZS mentor menim, da je pripravnik za Turno kolesarskega vodnika PZS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 xml:space="preserve"> izkazal / ni izkazal zadostno raven usposobljenosti, da v skladu z načeli vodništva vodi turno kolesarske izlete.</w:t>
      </w:r>
    </w:p>
    <w:p w14:paraId="32D30BF1" w14:textId="77777777" w:rsidR="00707CBB" w:rsidRPr="00A17DDF" w:rsidRDefault="00707CBB" w:rsidP="00A17DDF">
      <w:pPr>
        <w:shd w:val="clear" w:color="auto" w:fill="A5C9EB" w:themeFill="text2" w:themeFillTint="40"/>
        <w:rPr>
          <w:rFonts w:ascii="Calibri" w:hAnsi="Calibri" w:cs="Calibri"/>
          <w:sz w:val="20"/>
          <w:szCs w:val="20"/>
        </w:rPr>
      </w:pPr>
    </w:p>
    <w:p w14:paraId="657DE42E" w14:textId="7986A8C2" w:rsidR="00707CBB" w:rsidRPr="00A17DDF" w:rsidRDefault="00707CBB" w:rsidP="00A17DDF">
      <w:pPr>
        <w:shd w:val="clear" w:color="auto" w:fill="A5C9EB" w:themeFill="text2" w:themeFillTint="40"/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Datum:</w:t>
      </w:r>
      <w:r w:rsidRPr="00A17DDF">
        <w:rPr>
          <w:rFonts w:ascii="Calibri" w:hAnsi="Calibri" w:cs="Calibri"/>
          <w:sz w:val="20"/>
          <w:szCs w:val="20"/>
        </w:rPr>
        <w:t xml:space="preserve">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  <w:t>Podpis TK vodnika(ce) - mentorja PZS:</w:t>
      </w:r>
      <w:r w:rsidRPr="00A17DDF">
        <w:rPr>
          <w:rFonts w:ascii="Calibri" w:hAnsi="Calibri" w:cs="Calibri"/>
          <w:sz w:val="20"/>
          <w:szCs w:val="20"/>
        </w:rPr>
        <w:t xml:space="preserve">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ab/>
      </w:r>
      <w:r w:rsidRPr="00A17DDF">
        <w:rPr>
          <w:rFonts w:ascii="Calibri" w:hAnsi="Calibri" w:cs="Calibri"/>
          <w:sz w:val="20"/>
          <w:szCs w:val="20"/>
        </w:rPr>
        <w:tab/>
      </w:r>
    </w:p>
    <w:p w14:paraId="29A7AB6E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206851F6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36006105" w14:textId="77777777" w:rsidR="00A17DDF" w:rsidRPr="00A17DDF" w:rsidRDefault="00A17DDF" w:rsidP="00A17DDF">
      <w:pPr>
        <w:pBdr>
          <w:bottom w:val="single" w:sz="6" w:space="1" w:color="auto"/>
        </w:pBdr>
        <w:rPr>
          <w:rFonts w:ascii="Calibri" w:hAnsi="Calibri" w:cs="Calibri"/>
          <w:sz w:val="20"/>
          <w:szCs w:val="20"/>
        </w:rPr>
      </w:pPr>
    </w:p>
    <w:p w14:paraId="4796C4BF" w14:textId="77777777" w:rsidR="00A17DDF" w:rsidRPr="00A17DDF" w:rsidRDefault="00A17DDF" w:rsidP="00A17DDF">
      <w:pPr>
        <w:rPr>
          <w:rFonts w:ascii="Calibri" w:hAnsi="Calibri" w:cs="Calibri"/>
          <w:sz w:val="20"/>
          <w:szCs w:val="20"/>
        </w:rPr>
      </w:pPr>
    </w:p>
    <w:p w14:paraId="7E06BB9C" w14:textId="77777777" w:rsidR="00A17DDF" w:rsidRPr="00A17DDF" w:rsidRDefault="00A17DDF" w:rsidP="00A17DDF">
      <w:pPr>
        <w:rPr>
          <w:rFonts w:ascii="Calibri" w:hAnsi="Calibri" w:cs="Calibri"/>
          <w:b/>
          <w:bCs/>
          <w:sz w:val="20"/>
          <w:szCs w:val="20"/>
        </w:rPr>
      </w:pPr>
      <w:r w:rsidRPr="00A17DDF">
        <w:rPr>
          <w:rFonts w:ascii="Calibri" w:hAnsi="Calibri" w:cs="Calibri"/>
          <w:b/>
          <w:bCs/>
          <w:sz w:val="20"/>
          <w:szCs w:val="20"/>
          <w:highlight w:val="yellow"/>
        </w:rPr>
        <w:t>Izpolni vodja usposabljanja:</w:t>
      </w:r>
      <w:r w:rsidRPr="00A17DDF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635842E9" w14:textId="77777777" w:rsidR="00A17DDF" w:rsidRPr="00A17DDF" w:rsidRDefault="00A17DDF" w:rsidP="00A17DDF">
      <w:pPr>
        <w:rPr>
          <w:rFonts w:ascii="Calibri" w:hAnsi="Calibri" w:cs="Calibri"/>
          <w:sz w:val="20"/>
          <w:szCs w:val="20"/>
        </w:rPr>
      </w:pPr>
    </w:p>
    <w:p w14:paraId="4C0BCC6B" w14:textId="77777777" w:rsidR="00A17DDF" w:rsidRPr="00A17DDF" w:rsidRDefault="00A17DDF" w:rsidP="00A17DDF">
      <w:p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 xml:space="preserve">Prejeto dne: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  <w:r w:rsidRPr="00A17DDF">
        <w:rPr>
          <w:rFonts w:ascii="Calibri" w:hAnsi="Calibri" w:cs="Calibri"/>
          <w:sz w:val="20"/>
          <w:szCs w:val="20"/>
        </w:rPr>
        <w:tab/>
        <w:t xml:space="preserve">Pregledal (ime in priimek): </w:t>
      </w:r>
      <w:r w:rsidRPr="00A17DDF">
        <w:rPr>
          <w:rFonts w:ascii="Calibri" w:hAnsi="Calibri" w:cs="Calibr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17DDF">
        <w:rPr>
          <w:rFonts w:ascii="Calibri" w:hAnsi="Calibri" w:cs="Calibri"/>
          <w:sz w:val="20"/>
          <w:szCs w:val="20"/>
        </w:rPr>
        <w:instrText xml:space="preserve"> FORMTEXT </w:instrText>
      </w:r>
      <w:r w:rsidRPr="00A17DDF">
        <w:rPr>
          <w:rFonts w:ascii="Calibri" w:hAnsi="Calibri" w:cs="Calibri"/>
          <w:sz w:val="20"/>
          <w:szCs w:val="20"/>
        </w:rPr>
      </w:r>
      <w:r w:rsidRPr="00A17DDF">
        <w:rPr>
          <w:rFonts w:ascii="Calibri" w:hAnsi="Calibri" w:cs="Calibri"/>
          <w:sz w:val="20"/>
          <w:szCs w:val="20"/>
        </w:rPr>
        <w:fldChar w:fldCharType="separate"/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noProof/>
          <w:sz w:val="20"/>
          <w:szCs w:val="20"/>
        </w:rPr>
        <w:t> </w:t>
      </w:r>
      <w:r w:rsidRPr="00A17DDF">
        <w:rPr>
          <w:rFonts w:ascii="Calibri" w:hAnsi="Calibri" w:cs="Calibri"/>
          <w:sz w:val="20"/>
          <w:szCs w:val="20"/>
        </w:rPr>
        <w:fldChar w:fldCharType="end"/>
      </w:r>
    </w:p>
    <w:p w14:paraId="06F9B3E6" w14:textId="77777777" w:rsidR="00A17DDF" w:rsidRDefault="00A17DDF">
      <w:pPr>
        <w:widowControl/>
        <w:suppressAutoHyphens w:val="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</w:p>
    <w:p w14:paraId="5D1D0A48" w14:textId="6168A7C9" w:rsidR="00707CBB" w:rsidRPr="00A17DDF" w:rsidRDefault="00707CBB" w:rsidP="00A17DDF">
      <w:pPr>
        <w:rPr>
          <w:rFonts w:ascii="Calibri" w:hAnsi="Calibri" w:cs="Calibri"/>
          <w:b/>
          <w:bCs/>
          <w:sz w:val="20"/>
          <w:szCs w:val="20"/>
        </w:rPr>
      </w:pPr>
      <w:r w:rsidRPr="00A17DDF">
        <w:rPr>
          <w:rFonts w:ascii="Calibri" w:hAnsi="Calibri" w:cs="Calibri"/>
          <w:b/>
          <w:bCs/>
          <w:sz w:val="20"/>
          <w:szCs w:val="20"/>
        </w:rPr>
        <w:lastRenderedPageBreak/>
        <w:t>POJASNILO K POROČILU</w:t>
      </w:r>
    </w:p>
    <w:p w14:paraId="3E2043AC" w14:textId="77777777" w:rsidR="00707CBB" w:rsidRPr="00A17DDF" w:rsidRDefault="00707CBB" w:rsidP="00A17DDF">
      <w:pPr>
        <w:jc w:val="both"/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V skladu s potrjenim in sprejetim programom 'trener' (strokovni delavec v športu I) v panogi PLANINSTVO - ALPINIZEM je lahko kandidat pripravnik s kompetencami in nazivom Turno kolesarski vodnik I največ 6 mesecev. V tem času mora TK vodnik(ca) pripravnik izvesti izpitno turo, na kateri ga spremlja in oceni TKV mentor. Mentor pripravniku z oceno izpitne ture potrdi njegovo usposobljenost vodenja turno kolesarskih izletov. Mnenje mentor poda na tem obrazcu pod točko D in podpisom Izjave mentorja.</w:t>
      </w:r>
    </w:p>
    <w:p w14:paraId="76D0FD51" w14:textId="77777777" w:rsidR="00707CBB" w:rsidRPr="00A17DDF" w:rsidRDefault="00707CBB" w:rsidP="00A17DDF">
      <w:pPr>
        <w:jc w:val="both"/>
        <w:rPr>
          <w:rFonts w:ascii="Calibri" w:hAnsi="Calibri" w:cs="Calibri"/>
          <w:sz w:val="20"/>
          <w:szCs w:val="20"/>
        </w:rPr>
      </w:pPr>
    </w:p>
    <w:p w14:paraId="4A92F27A" w14:textId="76F5C3B2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b/>
          <w:bCs/>
          <w:sz w:val="20"/>
          <w:szCs w:val="20"/>
        </w:rPr>
        <w:t xml:space="preserve">Usposabljanje je uspešno zaključeno, ko pripravnik pošlje </w:t>
      </w:r>
      <w:r w:rsidRPr="00A17DDF">
        <w:rPr>
          <w:rFonts w:ascii="Calibri" w:hAnsi="Calibri" w:cs="Calibri"/>
          <w:sz w:val="20"/>
          <w:szCs w:val="20"/>
        </w:rPr>
        <w:t>po elektronski pošti na naslov</w:t>
      </w:r>
      <w:r w:rsidR="005333AA">
        <w:rPr>
          <w:rFonts w:ascii="Calibri" w:hAnsi="Calibri" w:cs="Calibri"/>
          <w:sz w:val="20"/>
          <w:szCs w:val="20"/>
        </w:rPr>
        <w:t xml:space="preserve"> </w:t>
      </w:r>
      <w:hyperlink r:id="rId8" w:history="1">
        <w:r w:rsidR="005333AA" w:rsidRPr="004363ED">
          <w:rPr>
            <w:rStyle w:val="Hyperlink"/>
            <w:rFonts w:ascii="Calibri" w:hAnsi="Calibri" w:cs="Calibri"/>
            <w:sz w:val="20"/>
            <w:szCs w:val="20"/>
          </w:rPr>
          <w:t>turno.kolesarstvo@pzs.si</w:t>
        </w:r>
      </w:hyperlink>
      <w:r w:rsidRPr="00A17DDF">
        <w:rPr>
          <w:rFonts w:ascii="Calibri" w:hAnsi="Calibri" w:cs="Calibri"/>
          <w:sz w:val="20"/>
          <w:szCs w:val="20"/>
        </w:rPr>
        <w:t>:</w:t>
      </w:r>
    </w:p>
    <w:p w14:paraId="026D1B4D" w14:textId="77777777" w:rsidR="00707CBB" w:rsidRPr="00A17DDF" w:rsidRDefault="00707CBB" w:rsidP="00A17DDF">
      <w:pPr>
        <w:rPr>
          <w:rFonts w:ascii="Calibri" w:hAnsi="Calibri" w:cs="Calibri"/>
          <w:b/>
          <w:bCs/>
          <w:sz w:val="20"/>
          <w:szCs w:val="20"/>
        </w:rPr>
      </w:pPr>
    </w:p>
    <w:p w14:paraId="2EBCF872" w14:textId="77777777" w:rsidR="00707CBB" w:rsidRPr="00A17DDF" w:rsidRDefault="00707CBB" w:rsidP="00A17DDF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napoved ture (pdf),</w:t>
      </w:r>
    </w:p>
    <w:p w14:paraId="2293EBFC" w14:textId="77777777" w:rsidR="00707CBB" w:rsidRPr="00A17DDF" w:rsidRDefault="00707CBB" w:rsidP="00A17DDF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popolno Poročilo pripravnika (pdf),</w:t>
      </w:r>
    </w:p>
    <w:p w14:paraId="1FD0E05D" w14:textId="77777777" w:rsidR="00707CBB" w:rsidRPr="00A17DDF" w:rsidRDefault="00707CBB" w:rsidP="00A17DDF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A17DDF">
        <w:rPr>
          <w:rFonts w:ascii="Calibri" w:hAnsi="Calibri" w:cs="Calibri"/>
          <w:sz w:val="20"/>
          <w:szCs w:val="20"/>
        </w:rPr>
        <w:t>GPS sled v formatu gpx,</w:t>
      </w:r>
    </w:p>
    <w:p w14:paraId="2B3C2402" w14:textId="51BE60B7" w:rsidR="00707CBB" w:rsidRPr="00A17DDF" w:rsidRDefault="005333AA" w:rsidP="00A17DDF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707CBB" w:rsidRPr="00A17DDF">
        <w:rPr>
          <w:rFonts w:ascii="Calibri" w:hAnsi="Calibri" w:cs="Calibri"/>
          <w:sz w:val="20"/>
          <w:szCs w:val="20"/>
        </w:rPr>
        <w:t>cena tveganja</w:t>
      </w:r>
      <w:r>
        <w:rPr>
          <w:rFonts w:ascii="Calibri" w:hAnsi="Calibri" w:cs="Calibri"/>
          <w:sz w:val="20"/>
          <w:szCs w:val="20"/>
        </w:rPr>
        <w:t>.</w:t>
      </w:r>
    </w:p>
    <w:p w14:paraId="3D3E1A7F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128B55B4" w14:textId="72FBA35C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  <w:bookmarkStart w:id="3" w:name="_Hlk215389993"/>
      <w:r w:rsidRPr="00A17DDF">
        <w:rPr>
          <w:rFonts w:ascii="Calibri" w:hAnsi="Calibri" w:cs="Calibri"/>
          <w:sz w:val="20"/>
          <w:szCs w:val="20"/>
        </w:rPr>
        <w:t>Strokovna služba KTK PZS turno kolesarskemu vodniku, ki je uspešno zaljučil usposabljanje, v tekočem letu dodeli številko licence in izda izkaznico turno kolesarskega vodnika.</w:t>
      </w:r>
      <w:r w:rsidR="005333AA">
        <w:rPr>
          <w:rFonts w:ascii="Calibri" w:hAnsi="Calibri" w:cs="Calibri"/>
          <w:sz w:val="20"/>
          <w:szCs w:val="20"/>
        </w:rPr>
        <w:t xml:space="preserve"> </w:t>
      </w:r>
      <w:r w:rsidR="005333AA" w:rsidRPr="005333AA">
        <w:rPr>
          <w:rFonts w:ascii="Calibri" w:hAnsi="Calibri" w:cs="Calibri"/>
          <w:b/>
          <w:bCs/>
          <w:sz w:val="20"/>
          <w:szCs w:val="20"/>
        </w:rPr>
        <w:t>Diplome o strokovni usposoblejnosti se izdajajo po poročilo z mentorskega posveta konec leta v katerem je bilo izvedeno usposabljanje.</w:t>
      </w:r>
      <w:r w:rsidR="005333AA">
        <w:rPr>
          <w:rFonts w:ascii="Calibri" w:hAnsi="Calibri" w:cs="Calibri"/>
          <w:sz w:val="20"/>
          <w:szCs w:val="20"/>
        </w:rPr>
        <w:t xml:space="preserve"> </w:t>
      </w:r>
    </w:p>
    <w:bookmarkEnd w:id="3"/>
    <w:p w14:paraId="58E5B33F" w14:textId="77777777" w:rsidR="00707CBB" w:rsidRPr="00A17DDF" w:rsidRDefault="00707CBB" w:rsidP="00A17DDF">
      <w:pPr>
        <w:rPr>
          <w:rFonts w:ascii="Calibri" w:hAnsi="Calibri" w:cs="Calibri"/>
          <w:sz w:val="20"/>
          <w:szCs w:val="20"/>
        </w:rPr>
      </w:pPr>
    </w:p>
    <w:p w14:paraId="31A1A828" w14:textId="77777777" w:rsidR="00FF3B73" w:rsidRPr="00A17DDF" w:rsidRDefault="00FF3B73" w:rsidP="00A17DDF">
      <w:pPr>
        <w:rPr>
          <w:rFonts w:ascii="Calibri" w:hAnsi="Calibri" w:cs="Calibri"/>
        </w:rPr>
      </w:pPr>
    </w:p>
    <w:sectPr w:rsidR="00FF3B73" w:rsidRPr="00A17DDF" w:rsidSect="002240B4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7B980" w14:textId="77777777" w:rsidR="002823BE" w:rsidRDefault="002823BE" w:rsidP="002240B4">
      <w:r>
        <w:separator/>
      </w:r>
    </w:p>
  </w:endnote>
  <w:endnote w:type="continuationSeparator" w:id="0">
    <w:p w14:paraId="38C7E33A" w14:textId="77777777" w:rsidR="002823BE" w:rsidRDefault="002823BE" w:rsidP="0022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panose1 w:val="020B0903060703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55541255"/>
      <w:docPartObj>
        <w:docPartGallery w:val="Page Numbers (Bottom of Page)"/>
        <w:docPartUnique/>
      </w:docPartObj>
    </w:sdtPr>
    <w:sdtContent>
      <w:p w14:paraId="40DA30FF" w14:textId="628C3153" w:rsidR="005333AA" w:rsidRDefault="005333AA" w:rsidP="004363E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0BF9595" w14:textId="77777777" w:rsidR="005333AA" w:rsidRDefault="005333AA" w:rsidP="005333A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41755740"/>
      <w:docPartObj>
        <w:docPartGallery w:val="Page Numbers (Bottom of Page)"/>
        <w:docPartUnique/>
      </w:docPartObj>
    </w:sdtPr>
    <w:sdtContent>
      <w:p w14:paraId="3E3CA606" w14:textId="1A2AE3F9" w:rsidR="005333AA" w:rsidRDefault="005333AA" w:rsidP="004363E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6363D7A" w14:textId="77777777" w:rsidR="00707CBB" w:rsidRPr="00707CBB" w:rsidRDefault="00707CBB" w:rsidP="005333AA">
    <w:pPr>
      <w:ind w:right="360"/>
      <w:rPr>
        <w:rFonts w:ascii="Calibri" w:hAnsi="Calibri" w:cs="Calibri"/>
        <w:sz w:val="18"/>
        <w:szCs w:val="18"/>
      </w:rPr>
    </w:pPr>
    <w:r w:rsidRPr="00707CBB">
      <w:rPr>
        <w:rFonts w:ascii="Calibri" w:hAnsi="Calibri" w:cs="Calibri"/>
        <w:sz w:val="18"/>
        <w:szCs w:val="18"/>
      </w:rPr>
      <w:t>DECEMBER 2025</w:t>
    </w:r>
  </w:p>
  <w:p w14:paraId="75C0E284" w14:textId="4C41BC14" w:rsidR="00707CBB" w:rsidRPr="00707CBB" w:rsidRDefault="00707CBB" w:rsidP="00707CBB">
    <w:pPr>
      <w:rPr>
        <w:rFonts w:ascii="Calibri" w:hAnsi="Calibri" w:cs="Calibri"/>
        <w:sz w:val="18"/>
        <w:szCs w:val="18"/>
      </w:rPr>
    </w:pPr>
    <w:r w:rsidRPr="00707CBB">
      <w:rPr>
        <w:rFonts w:ascii="Calibri" w:hAnsi="Calibri" w:cs="Calibri"/>
        <w:sz w:val="18"/>
        <w:szCs w:val="18"/>
      </w:rPr>
      <w:t>Obrazec: TKV_pripr14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D6AC1" w14:textId="77777777" w:rsidR="00707CBB" w:rsidRPr="00707CBB" w:rsidRDefault="00707CBB" w:rsidP="00707CBB">
    <w:pPr>
      <w:rPr>
        <w:rFonts w:ascii="Calibri" w:hAnsi="Calibri" w:cs="Calibri"/>
        <w:sz w:val="18"/>
        <w:szCs w:val="18"/>
      </w:rPr>
    </w:pPr>
    <w:r w:rsidRPr="00707CBB">
      <w:rPr>
        <w:rFonts w:ascii="Calibri" w:hAnsi="Calibri" w:cs="Calibri"/>
        <w:sz w:val="18"/>
        <w:szCs w:val="18"/>
      </w:rPr>
      <w:t>DECEMBER 2025</w:t>
    </w:r>
  </w:p>
  <w:p w14:paraId="6BC73C7F" w14:textId="10D91C0B" w:rsidR="00707CBB" w:rsidRPr="00707CBB" w:rsidRDefault="00707CBB" w:rsidP="00707CBB">
    <w:pPr>
      <w:rPr>
        <w:rFonts w:ascii="Calibri" w:hAnsi="Calibri" w:cs="Calibri"/>
        <w:sz w:val="18"/>
        <w:szCs w:val="18"/>
      </w:rPr>
    </w:pPr>
    <w:r w:rsidRPr="00707CBB">
      <w:rPr>
        <w:rFonts w:ascii="Calibri" w:hAnsi="Calibri" w:cs="Calibri"/>
        <w:sz w:val="18"/>
        <w:szCs w:val="18"/>
      </w:rPr>
      <w:t>Obrazec: TKV_pripr14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C26C" w14:textId="77777777" w:rsidR="002823BE" w:rsidRDefault="002823BE" w:rsidP="002240B4">
      <w:r>
        <w:separator/>
      </w:r>
    </w:p>
  </w:footnote>
  <w:footnote w:type="continuationSeparator" w:id="0">
    <w:p w14:paraId="2E053188" w14:textId="77777777" w:rsidR="002823BE" w:rsidRDefault="002823BE" w:rsidP="0022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AB2B" w14:textId="48AA6331" w:rsidR="00707CBB" w:rsidRDefault="002240B4">
    <w:pPr>
      <w:pStyle w:val="Header"/>
    </w:pPr>
    <w:r>
      <w:rPr>
        <w:noProof/>
      </w:rPr>
      <w:drawing>
        <wp:inline distT="0" distB="0" distL="0" distR="0" wp14:anchorId="434DC8E1" wp14:editId="1A202E31">
          <wp:extent cx="5731510" cy="1088390"/>
          <wp:effectExtent l="0" t="0" r="0" b="3810"/>
          <wp:docPr id="1567318913" name="Picture 1" descr="A close up of a numb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50582" name="Picture 1" descr="A close up of a numb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088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523FC3"/>
    <w:multiLevelType w:val="hybridMultilevel"/>
    <w:tmpl w:val="EAF441F2"/>
    <w:lvl w:ilvl="0" w:tplc="47E219D2">
      <w:numFmt w:val="bullet"/>
      <w:lvlText w:val="-"/>
      <w:lvlJc w:val="left"/>
      <w:pPr>
        <w:ind w:left="720" w:hanging="360"/>
      </w:pPr>
      <w:rPr>
        <w:rFonts w:ascii="Trebuchet MS" w:eastAsia="Lucida Sans Unicode" w:hAnsi="Trebuchet MS" w:cs="Times New Roman" w:hint="default"/>
        <w:b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279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CBB"/>
    <w:rsid w:val="002240B4"/>
    <w:rsid w:val="002823BE"/>
    <w:rsid w:val="00397C3C"/>
    <w:rsid w:val="003E67FF"/>
    <w:rsid w:val="0050180C"/>
    <w:rsid w:val="005333AA"/>
    <w:rsid w:val="00660A47"/>
    <w:rsid w:val="00707CBB"/>
    <w:rsid w:val="00943642"/>
    <w:rsid w:val="00A17DDF"/>
    <w:rsid w:val="00A46978"/>
    <w:rsid w:val="00AF0D25"/>
    <w:rsid w:val="00CB6DDA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6B39EFF"/>
  <w15:chartTrackingRefBased/>
  <w15:docId w15:val="{B7C40D56-16A5-F440-AFC4-04A05FFEF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CBB"/>
    <w:pPr>
      <w:widowControl w:val="0"/>
      <w:suppressAutoHyphens/>
    </w:pPr>
    <w:rPr>
      <w:rFonts w:ascii="Times New Roman" w:eastAsia="Lucida Sans Unicode" w:hAnsi="Times New Roman" w:cs="Times New Roman"/>
      <w:kern w:val="1"/>
      <w:lang w:val="sl-SI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40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0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0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0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0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0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0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0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0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4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0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0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0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0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0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0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40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4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0B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4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40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40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40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40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4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40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40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240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40B4"/>
  </w:style>
  <w:style w:type="paragraph" w:styleId="Footer">
    <w:name w:val="footer"/>
    <w:basedOn w:val="Normal"/>
    <w:link w:val="FooterChar"/>
    <w:uiPriority w:val="99"/>
    <w:unhideWhenUsed/>
    <w:rsid w:val="002240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40B4"/>
  </w:style>
  <w:style w:type="character" w:styleId="Hyperlink">
    <w:name w:val="Hyperlink"/>
    <w:rsid w:val="00707CBB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3AA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533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rno.kolesarstvo@pzs.s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pzs.si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kozavri/Library/Group%20Containers/UBF8T346G9.Office/User%20Content.localized/Templates.localized/KTK%20PZ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KTK PZS.dotx</Template>
  <TotalTime>2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Matjaž Šerkezi</dc:creator>
  <cp:keywords/>
  <dc:description/>
  <cp:lastModifiedBy>Matjaž Šerkezi</cp:lastModifiedBy>
  <cp:revision>3</cp:revision>
  <dcterms:created xsi:type="dcterms:W3CDTF">2025-11-30T09:12:00Z</dcterms:created>
  <dcterms:modified xsi:type="dcterms:W3CDTF">2025-11-30T09:13:00Z</dcterms:modified>
</cp:coreProperties>
</file>